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0FF2A8A4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0FF2A8A2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0FF2A8A3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0FF2A8A8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0FF2A8A5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0FF2A8A6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14:paraId="0FF2A8A7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14:paraId="0FF2A8B7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0FF2A8A9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0FF2A8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0FF2A8AB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0FF2A8AC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0FF2A8A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0FF2A8A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0FF2A8AF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0FF2A8B0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0FF2A8B1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14:paraId="0FF2A8B2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14:paraId="0FF2A8B3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14:paraId="0FF2A8B4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14:paraId="0FF2A8B5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14:paraId="0FF2A8B6" w14:textId="77777777" w:rsidR="001E7EBF" w:rsidRPr="0063560D" w:rsidRDefault="0031744B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14:paraId="0FF2A8B8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0FF2A8BF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9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A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B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0FF2A8C3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0" w14:textId="77777777" w:rsidR="00F23482" w:rsidRPr="0063560D" w:rsidRDefault="00517DB1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John Jepson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1" w14:textId="77777777" w:rsidR="00F23482" w:rsidRPr="0063560D" w:rsidRDefault="00517DB1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From Nov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2" w14:textId="59AA41BA" w:rsidR="00F23482" w:rsidRPr="0063560D" w:rsidRDefault="0031744B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761233</w:t>
            </w:r>
            <w:bookmarkStart w:id="0" w:name="_GoBack"/>
            <w:bookmarkEnd w:id="0"/>
          </w:p>
        </w:tc>
      </w:tr>
    </w:tbl>
    <w:p w14:paraId="0FF2A8C4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0FF2A8C8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C5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C6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FF2A8C7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0FF2A8CC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9" w14:textId="77777777" w:rsidR="00F23482" w:rsidRPr="0063560D" w:rsidRDefault="00517DB1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A" w14:textId="77777777" w:rsidR="00F23482" w:rsidRPr="0063560D" w:rsidRDefault="00517DB1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Cookery Book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CB" w14:textId="77777777" w:rsidR="00F23482" w:rsidRPr="0063560D" w:rsidRDefault="00517DB1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£9.99</w:t>
            </w:r>
          </w:p>
        </w:tc>
      </w:tr>
      <w:tr w:rsidR="00F23482" w:rsidRPr="0063560D" w14:paraId="0FF2A8D0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C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CF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D4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1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D3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D8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6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D7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DC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9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A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DB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E0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D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DF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E4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1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E3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E8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6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E7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EC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9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A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EB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F0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E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EF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F4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F1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F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F3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FF2A8F8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F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F2A8F6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FF2A8F7" w14:textId="77777777" w:rsidR="00F23482" w:rsidRPr="0063560D" w:rsidRDefault="00517DB1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£9.99</w:t>
            </w:r>
          </w:p>
        </w:tc>
      </w:tr>
    </w:tbl>
    <w:p w14:paraId="0FF2A8F9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0FF2A8FA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0FF2A8FB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0FF2A8FC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0FF2A8FD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0FF2A900" w14:textId="77777777" w:rsidTr="00F23482">
        <w:trPr>
          <w:trHeight w:val="373"/>
        </w:trPr>
        <w:tc>
          <w:tcPr>
            <w:tcW w:w="3794" w:type="dxa"/>
          </w:tcPr>
          <w:p w14:paraId="0FF2A8FE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0FF2A8FF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0FF2A903" w14:textId="77777777" w:rsidTr="00F23482">
        <w:trPr>
          <w:trHeight w:val="373"/>
        </w:trPr>
        <w:tc>
          <w:tcPr>
            <w:tcW w:w="3794" w:type="dxa"/>
          </w:tcPr>
          <w:p w14:paraId="0FF2A901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0FF2A902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0FF2A906" w14:textId="77777777" w:rsidTr="00F23482">
        <w:trPr>
          <w:trHeight w:val="373"/>
        </w:trPr>
        <w:tc>
          <w:tcPr>
            <w:tcW w:w="3794" w:type="dxa"/>
          </w:tcPr>
          <w:p w14:paraId="0FF2A90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0FF2A905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0FF2A907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2A90A" w14:textId="77777777" w:rsidR="002106F2" w:rsidRDefault="002106F2" w:rsidP="00C67F35">
      <w:r>
        <w:separator/>
      </w:r>
    </w:p>
  </w:endnote>
  <w:endnote w:type="continuationSeparator" w:id="0">
    <w:p w14:paraId="0FF2A90B" w14:textId="77777777" w:rsidR="002106F2" w:rsidRDefault="002106F2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A90E" w14:textId="77777777" w:rsidR="00C16F08" w:rsidRDefault="00C16F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A90F" w14:textId="77777777" w:rsidR="00C16F08" w:rsidRDefault="00C16F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A911" w14:textId="77777777" w:rsidR="00C16F08" w:rsidRDefault="00C16F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2A908" w14:textId="77777777" w:rsidR="002106F2" w:rsidRDefault="002106F2" w:rsidP="00C67F35">
      <w:r>
        <w:separator/>
      </w:r>
    </w:p>
  </w:footnote>
  <w:footnote w:type="continuationSeparator" w:id="0">
    <w:p w14:paraId="0FF2A909" w14:textId="77777777" w:rsidR="002106F2" w:rsidRDefault="002106F2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A90C" w14:textId="77777777" w:rsidR="00C16F08" w:rsidRDefault="00C16F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7082752"/>
      <w:docPartObj>
        <w:docPartGallery w:val="Watermarks"/>
        <w:docPartUnique/>
      </w:docPartObj>
    </w:sdtPr>
    <w:sdtEndPr/>
    <w:sdtContent>
      <w:p w14:paraId="0FF2A90D" w14:textId="77777777" w:rsidR="00C16F08" w:rsidRDefault="0031744B">
        <w:pPr>
          <w:pStyle w:val="Header"/>
        </w:pPr>
        <w:r>
          <w:rPr>
            <w:noProof/>
            <w:lang w:eastAsia="zh-TW"/>
          </w:rPr>
          <w:pict w14:anchorId="0FF2A91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10814" o:spid="_x0000_s2049" type="#_x0000_t136" style="position:absolute;margin-left:0;margin-top:0;width:516.75pt;height:193.75pt;rotation:315;z-index:-251658752;mso-position-horizontal:center;mso-position-horizontal-relative:margin;mso-position-vertical:center;mso-position-vertical-relative:margin" o:allowincell="f" fillcolor="#95b3d7 [1940]" stroked="f">
              <v:fill opacity=".5"/>
              <v:textpath style="font-family:&quot;Calibri&quot;;font-size:1pt" string="INVOICE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A910" w14:textId="77777777" w:rsidR="00C16F08" w:rsidRDefault="00C16F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106F2"/>
    <w:rsid w:val="002523E9"/>
    <w:rsid w:val="002F6035"/>
    <w:rsid w:val="00304275"/>
    <w:rsid w:val="00311C97"/>
    <w:rsid w:val="0031744B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17DB1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16F08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0FF2A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45C7C825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14:paraId="45C7C826" w14:textId="77777777"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14:paraId="45C7C827" w14:textId="77777777"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14:paraId="45C7C828" w14:textId="77777777"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14:paraId="45C7C829" w14:textId="77777777"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14:paraId="45C7C82A" w14:textId="77777777"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45C7C82B" w14:textId="77777777" w:rsidR="00C328D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8565E8"/>
    <w:rsid w:val="009F638F"/>
    <w:rsid w:val="00C3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7C82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John Jepson</Supplier>
    <Date_x0020_Stamp xmlns="af4025bd-eda9-4d6d-bcbe-7de91e238b29">2017-03-31T23:00:00+00:00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414E98E6-AA6A-4F75-A4E5-733FAB72CEF0}"/>
</file>

<file path=customXml/itemProps2.xml><?xml version="1.0" encoding="utf-8"?>
<ds:datastoreItem xmlns:ds="http://schemas.openxmlformats.org/officeDocument/2006/customXml" ds:itemID="{7ACE7599-7250-466F-ABA4-CA864F512265}"/>
</file>

<file path=customXml/itemProps3.xml><?xml version="1.0" encoding="utf-8"?>
<ds:datastoreItem xmlns:ds="http://schemas.openxmlformats.org/officeDocument/2006/customXml" ds:itemID="{AB35363C-7B19-4957-B79F-47D39C57D7FD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2</TotalTime>
  <Pages>1</Pages>
  <Words>93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4</cp:revision>
  <cp:lastPrinted>2004-08-26T20:37:00Z</cp:lastPrinted>
  <dcterms:created xsi:type="dcterms:W3CDTF">2017-04-10T15:32:00Z</dcterms:created>
  <dcterms:modified xsi:type="dcterms:W3CDTF">2018-10-08T16:12:00Z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3600</vt:r8>
  </property>
  <property fmtid="{D5CDD505-2E9C-101B-9397-08002B2CF9AE}" pid="5" name="_Source">
    <vt:lpwstr>
Jepson
</vt:lpwstr>
  </property>
</Properties>
</file>